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CB" w:rsidRDefault="008851CB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sz w:val="26"/>
              <w:szCs w:val="26"/>
            </w:rPr>
            <w:t>NAM</w:t>
          </w:r>
        </w:smartTag>
      </w:smartTag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8851CB" w:rsidRDefault="008851CB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8851CB" w:rsidRDefault="008851CB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431.45pt;margin-top:.3pt;width:150pt;height:0;z-index:25165824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/>
        </w:pic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8851CB" w:rsidRDefault="008851CB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 id="AutoShape 5" o:spid="_x0000_s1027" type="#_x0000_t32" style="position:absolute;left:0;text-align:left;margin-left:79.7pt;margin-top:-.35pt;width:135.75pt;height:0;z-index:251657216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/>
        </w:pict>
      </w:r>
    </w:p>
    <w:p w:rsidR="008851CB" w:rsidRDefault="008851CB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8851CB" w:rsidRDefault="008851CB">
      <w:pPr>
        <w:jc w:val="center"/>
        <w:rPr>
          <w:rFonts w:ascii="Times New Roman" w:hAnsi="Times New Roman"/>
          <w:b/>
          <w:sz w:val="26"/>
          <w:szCs w:val="26"/>
        </w:rPr>
      </w:pPr>
    </w:p>
    <w:p w:rsidR="008851CB" w:rsidRDefault="008851C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Lớp dạy:  </w:t>
      </w:r>
    </w:p>
    <w:p w:rsidR="008851CB" w:rsidRDefault="008851CB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Học kỳ:                                                                      Năm học: 20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>– 20..</w:t>
      </w:r>
    </w:p>
    <w:p w:rsidR="008851CB" w:rsidRDefault="008851CB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Pr="002F2D8A">
        <w:rPr>
          <w:rFonts w:ascii="Times New Roman" w:hAnsi="Times New Roman"/>
          <w:sz w:val="26"/>
          <w:szCs w:val="26"/>
          <w:lang w:val="vi-VN"/>
        </w:rPr>
        <w:t>52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8851CB" w:rsidRDefault="008851CB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8851CB" w:rsidRDefault="008851CB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8851CB" w:rsidRDefault="008851CB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2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34"/>
        <w:gridCol w:w="3131"/>
        <w:gridCol w:w="1281"/>
        <w:gridCol w:w="1258"/>
        <w:gridCol w:w="7398"/>
      </w:tblGrid>
      <w:tr w:rsidR="008851CB" w:rsidTr="00093FEF">
        <w:trPr>
          <w:trHeight w:val="1269"/>
          <w:tblHeader/>
        </w:trPr>
        <w:tc>
          <w:tcPr>
            <w:tcW w:w="1134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93FEF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 w:rsidR="008851CB" w:rsidRPr="00093FEF" w:rsidRDefault="008851CB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093FEF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8851CB" w:rsidRPr="00093FEF" w:rsidRDefault="008851C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093FEF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93FEF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93FEF"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93FEF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739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93FEF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93FEF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8851CB" w:rsidTr="00093FEF">
        <w:trPr>
          <w:trHeight w:val="86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Chương trình học giáo dục thể chất và các quy định</w:t>
            </w:r>
          </w:p>
        </w:tc>
      </w:tr>
      <w:tr w:rsidR="008851CB" w:rsidTr="00093FEF">
        <w:trPr>
          <w:trHeight w:val="716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Calibri" w:hAnsi="Calibri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Luật điền kinh.</w:t>
            </w:r>
          </w:p>
        </w:tc>
      </w:tr>
      <w:tr w:rsidR="008851CB" w:rsidRPr="002F2D8A" w:rsidTr="00093FEF">
        <w:trPr>
          <w:trHeight w:val="936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 w:rsidR="008851CB" w:rsidRPr="002F2D8A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2F2D8A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2F2D8A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RPr="002F2D8A" w:rsidTr="00093FEF">
        <w:trPr>
          <w:trHeight w:val="1143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ưỡn thân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RPr="002F2D8A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2F2D8A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2F2D8A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kiểu ưỡn thân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2F2D8A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Kỹ thuật chạy cự ly trung bình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 w:rsidP="00093FEF">
            <w:pPr>
              <w:pStyle w:val="ListParagraph1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8851CB" w:rsidRPr="00093FEF" w:rsidRDefault="008851CB" w:rsidP="00093FE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 w:rsidP="00093FEF">
            <w:pPr>
              <w:pStyle w:val="ListParagraph1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  <w:r w:rsidRPr="00093FEF">
              <w:rPr>
                <w:rFonts w:ascii="Times New Roman" w:hAnsi="Times New Roman"/>
                <w:sz w:val="26"/>
                <w:szCs w:val="26"/>
              </w:rPr>
              <w:t>Hoàn thiện chạy cự ly trung bình</w:t>
            </w:r>
            <w:bookmarkStart w:id="0" w:name="_GoBack"/>
            <w:bookmarkEnd w:id="0"/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51CB" w:rsidRPr="002F2D8A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Hoàn thiện kỹ thuật điền kinh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8851CB" w:rsidRPr="00093FEF" w:rsidRDefault="008851CB" w:rsidP="00093FEF">
            <w:pPr>
              <w:pStyle w:val="ListParagraph1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Luật bóng đá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51CB" w:rsidRPr="002F2D8A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 w:rsidP="00093FEF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Kỹ thuật đá bóng bằng lòng bàn chân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RPr="002F2D8A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 w:rsidP="00093FEF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 Tập luyện đá bóng bằng lòng bàn chân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RPr="002F2D8A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2F2D8A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2F2D8A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 w:rsidP="00093FEF">
            <w:pPr>
              <w:pStyle w:val="ListParagraph1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Kỹ thuật đá bóng bằng mu giữa bàn chân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RPr="002F2D8A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2F2D8A" w:rsidRDefault="008851CB" w:rsidP="00093FEF">
            <w:pPr>
              <w:pStyle w:val="ListParagraph1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Tập luyện đá bóng bằng mu giữ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a bàn chân 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2F2D8A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2F2D8A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giữa kỳ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má trong bàn chân</w:t>
            </w:r>
          </w:p>
        </w:tc>
      </w:tr>
      <w:tr w:rsidR="008851CB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má trong bàn chân</w:t>
            </w: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Kỹ thuật giữ bóng , ném biên, đánh đầu</w:t>
            </w:r>
          </w:p>
        </w:tc>
      </w:tr>
      <w:tr w:rsidR="008851CB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kỹ chiến thuật bóng </w:t>
            </w:r>
            <w:r w:rsidRPr="00093FEF">
              <w:rPr>
                <w:lang w:val="vi-VN"/>
              </w:rPr>
              <w:t xml:space="preserve"> </w:t>
            </w:r>
            <w:r w:rsidRPr="00093FEF">
              <w:rPr>
                <w:rFonts w:ascii="Times New Roman" w:hAnsi="Times New Roman"/>
                <w:lang w:val="vi-VN"/>
              </w:rPr>
              <w:t>đ</w:t>
            </w:r>
            <w:r w:rsidRPr="00093FEF">
              <w:rPr>
                <w:rFonts w:ascii="Times New Roman" w:hAnsi="Times New Roman"/>
              </w:rPr>
              <w:t>á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Tập luyện chuyền bóng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Kỹ thuật phát bóng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Tập luyện phát bóng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Kỹ thuật đập bóng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  <w:vMerge w:val="restart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Tập luyện đập bóng và hoàn thiện bóng chuyền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8851CB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8851CB" w:rsidRPr="00093FEF" w:rsidRDefault="008851CB" w:rsidP="00093F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 w:rsidR="008851CB" w:rsidRPr="002F2D8A" w:rsidRDefault="008851CB">
            <w:pPr>
              <w:rPr>
                <w:rFonts w:ascii="Times New Roman" w:hAnsi="Times New Roman"/>
                <w:sz w:val="26"/>
                <w:szCs w:val="26"/>
              </w:rPr>
            </w:pP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Hoàn thiện kỹ chi</w:t>
            </w:r>
            <w:r w:rsidRPr="00093FEF">
              <w:rPr>
                <w:rFonts w:ascii="Times New Roman" w:hAnsi="Times New Roman"/>
                <w:lang w:val="vi-VN"/>
              </w:rPr>
              <w:t xml:space="preserve">ến thuật </w:t>
            </w:r>
            <w:r w:rsidRPr="00093FEF">
              <w:rPr>
                <w:rFonts w:ascii="Times New Roman" w:hAnsi="Times New Roman"/>
                <w:sz w:val="26"/>
                <w:szCs w:val="26"/>
                <w:lang w:val="vi-VN"/>
              </w:rPr>
              <w:t>bóng chuyền -  Ki</w:t>
            </w:r>
            <w:r w:rsidRPr="00093FEF">
              <w:rPr>
                <w:rFonts w:ascii="Times New Roman" w:hAnsi="Times New Roman"/>
                <w:lang w:val="vi-VN"/>
              </w:rPr>
              <w:t>ểm tra</w:t>
            </w:r>
            <w:r>
              <w:rPr>
                <w:rFonts w:ascii="Times New Roman" w:hAnsi="Times New Roman"/>
              </w:rPr>
              <w:t xml:space="preserve"> kết thúc </w:t>
            </w:r>
          </w:p>
          <w:p w:rsidR="008851CB" w:rsidRPr="00093FEF" w:rsidRDefault="008851C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</w:tbl>
    <w:p w:rsidR="008851CB" w:rsidRDefault="008851CB"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8851CB" w:rsidRDefault="008851CB">
      <w:pPr>
        <w:jc w:val="right"/>
        <w:rPr>
          <w:rFonts w:ascii="Times New Roman" w:hAnsi="Times New Roman"/>
          <w:i/>
          <w:sz w:val="26"/>
          <w:szCs w:val="26"/>
        </w:rPr>
      </w:pPr>
    </w:p>
    <w:p w:rsidR="008851CB" w:rsidRDefault="008851CB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t>Tp. Hồ Chí Minh, ngày    tháng     năm 201</w:t>
      </w: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p w:rsidR="008851CB" w:rsidRDefault="008851CB">
      <w:pPr>
        <w:rPr>
          <w:rFonts w:ascii="Times New Roman" w:hAnsi="Times New Roman"/>
          <w:b/>
          <w:sz w:val="26"/>
          <w:szCs w:val="26"/>
        </w:rPr>
      </w:pPr>
    </w:p>
    <w:p w:rsidR="008851CB" w:rsidRDefault="008851CB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8851CB" w:rsidRDefault="008851CB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8851CB" w:rsidSect="00856102">
      <w:pgSz w:w="15840" w:h="12240" w:orient="landscape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8C2"/>
    <w:rsid w:val="0000073E"/>
    <w:rsid w:val="0005649A"/>
    <w:rsid w:val="00093FEF"/>
    <w:rsid w:val="000C04D8"/>
    <w:rsid w:val="00140259"/>
    <w:rsid w:val="001B3326"/>
    <w:rsid w:val="002B7DB0"/>
    <w:rsid w:val="002E7915"/>
    <w:rsid w:val="002F0C6F"/>
    <w:rsid w:val="002F2D8A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56102"/>
    <w:rsid w:val="00867638"/>
    <w:rsid w:val="008851CB"/>
    <w:rsid w:val="008A5C47"/>
    <w:rsid w:val="009215C0"/>
    <w:rsid w:val="009607B5"/>
    <w:rsid w:val="00966CB6"/>
    <w:rsid w:val="00AA0A35"/>
    <w:rsid w:val="00B5358E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basedOn w:val="DefaultParagraphFont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710</Words>
  <Characters>4048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UBND THÀNH PHỐ HỒ CHÍ MINH    </dc:title>
  <dc:subject/>
  <dc:creator>Administrator</dc:creator>
  <cp:keywords/>
  <dc:description/>
  <cp:lastModifiedBy>Lucky Star</cp:lastModifiedBy>
  <cp:revision>2</cp:revision>
  <cp:lastPrinted>2016-08-13T02:34:00Z</cp:lastPrinted>
  <dcterms:created xsi:type="dcterms:W3CDTF">2017-09-14T03:17:00Z</dcterms:created>
  <dcterms:modified xsi:type="dcterms:W3CDTF">2017-09-14T03:17:00Z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